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B6EC7E" w14:textId="703AE786" w:rsidR="00AF6AA4" w:rsidRDefault="00AF6AA4" w:rsidP="008E552C">
      <w:pPr>
        <w:pStyle w:val="StandardWeb"/>
        <w:jc w:val="both"/>
        <w:rPr>
          <w:rFonts w:ascii="Arial" w:hAnsi="Arial" w:cs="Arial"/>
          <w:lang w:val="en-US"/>
        </w:rPr>
      </w:pPr>
    </w:p>
    <w:p w14:paraId="3652D65B" w14:textId="355CB611" w:rsidR="00543505" w:rsidRDefault="00F0765F" w:rsidP="008E552C">
      <w:pPr>
        <w:pStyle w:val="StandardWeb"/>
        <w:jc w:val="both"/>
        <w:rPr>
          <w:rFonts w:ascii="Arial" w:hAnsi="Arial" w:cs="Arial"/>
        </w:rPr>
      </w:pPr>
      <w:r w:rsidRPr="00F0765F">
        <w:rPr>
          <w:rFonts w:ascii="Arial" w:hAnsi="Arial" w:cs="Arial"/>
        </w:rPr>
        <w:t>Um Energie zu sparen, als a</w:t>
      </w:r>
      <w:r>
        <w:rPr>
          <w:rFonts w:ascii="Arial" w:hAnsi="Arial" w:cs="Arial"/>
        </w:rPr>
        <w:t xml:space="preserve">uch um die Beleuchtungssituation zu verbessern, </w:t>
      </w:r>
      <w:r w:rsidR="00AB0D65">
        <w:rPr>
          <w:rFonts w:ascii="Arial" w:hAnsi="Arial" w:cs="Arial"/>
        </w:rPr>
        <w:t>wird</w:t>
      </w:r>
      <w:r>
        <w:rPr>
          <w:rFonts w:ascii="Arial" w:hAnsi="Arial" w:cs="Arial"/>
        </w:rPr>
        <w:t xml:space="preserve"> </w:t>
      </w:r>
      <w:r w:rsidR="002A03ED">
        <w:rPr>
          <w:rFonts w:ascii="Arial" w:hAnsi="Arial" w:cs="Arial"/>
        </w:rPr>
        <w:t xml:space="preserve">am Standort Ottendorf Okrilla ein Projekt </w:t>
      </w:r>
      <w:r w:rsidR="0026706D">
        <w:rPr>
          <w:rFonts w:ascii="Arial" w:hAnsi="Arial" w:cs="Arial"/>
        </w:rPr>
        <w:t>durchgeführt</w:t>
      </w:r>
      <w:r w:rsidR="002A03ED">
        <w:rPr>
          <w:rFonts w:ascii="Arial" w:hAnsi="Arial" w:cs="Arial"/>
        </w:rPr>
        <w:t xml:space="preserve">, in Zuge dessen die Beleuchtung ausgetauscht </w:t>
      </w:r>
      <w:r w:rsidR="0026706D">
        <w:rPr>
          <w:rFonts w:ascii="Arial" w:hAnsi="Arial" w:cs="Arial"/>
        </w:rPr>
        <w:t>wird</w:t>
      </w:r>
      <w:r w:rsidR="002A03ED">
        <w:rPr>
          <w:rFonts w:ascii="Arial" w:hAnsi="Arial" w:cs="Arial"/>
        </w:rPr>
        <w:t xml:space="preserve">. </w:t>
      </w:r>
      <w:r w:rsidR="0093354E">
        <w:rPr>
          <w:rFonts w:ascii="Arial" w:hAnsi="Arial" w:cs="Arial"/>
        </w:rPr>
        <w:t xml:space="preserve">Dieses Projekt </w:t>
      </w:r>
      <w:r w:rsidR="0026706D">
        <w:rPr>
          <w:rFonts w:ascii="Arial" w:hAnsi="Arial" w:cs="Arial"/>
        </w:rPr>
        <w:t>wird</w:t>
      </w:r>
      <w:r w:rsidR="0093354E">
        <w:rPr>
          <w:rFonts w:ascii="Arial" w:hAnsi="Arial" w:cs="Arial"/>
        </w:rPr>
        <w:t xml:space="preserve"> </w:t>
      </w:r>
      <w:r w:rsidR="003406FA">
        <w:rPr>
          <w:rFonts w:ascii="Arial" w:hAnsi="Arial" w:cs="Arial"/>
        </w:rPr>
        <w:t xml:space="preserve">durch </w:t>
      </w:r>
      <w:r w:rsidR="00E44CFF">
        <w:rPr>
          <w:rFonts w:ascii="Arial" w:hAnsi="Arial" w:cs="Arial"/>
        </w:rPr>
        <w:t xml:space="preserve">die SAB mit einer </w:t>
      </w:r>
      <w:proofErr w:type="gramStart"/>
      <w:r w:rsidR="00630520">
        <w:rPr>
          <w:rFonts w:ascii="Arial" w:hAnsi="Arial" w:cs="Arial"/>
        </w:rPr>
        <w:t>EFRE Förderung</w:t>
      </w:r>
      <w:proofErr w:type="gramEnd"/>
      <w:r w:rsidR="00630520">
        <w:rPr>
          <w:rFonts w:ascii="Arial" w:hAnsi="Arial" w:cs="Arial"/>
        </w:rPr>
        <w:t xml:space="preserve"> unterstützt. </w:t>
      </w:r>
    </w:p>
    <w:p w14:paraId="59749CD4" w14:textId="06977597" w:rsidR="00233EE6" w:rsidRDefault="001D7886" w:rsidP="008E552C">
      <w:pPr>
        <w:pStyle w:val="StandardWeb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 wurde sich </w:t>
      </w:r>
      <w:r w:rsidR="00153979">
        <w:rPr>
          <w:rFonts w:ascii="Arial" w:hAnsi="Arial" w:cs="Arial"/>
        </w:rPr>
        <w:t xml:space="preserve">zum Ziel gesetzt durch die Investitionen die Treibhausgas (THG)-Emissionen (in C02-Äquivalenten) um mindestens </w:t>
      </w:r>
      <w:r w:rsidR="004D1537">
        <w:rPr>
          <w:rFonts w:ascii="Arial" w:hAnsi="Arial" w:cs="Arial"/>
        </w:rPr>
        <w:t xml:space="preserve">20 Prozent zu verringen und gleichzeitig die Endenergieeffizienz um mindestens 10 Prozent zu steigern. </w:t>
      </w:r>
      <w:r w:rsidR="00333EA3">
        <w:rPr>
          <w:rFonts w:ascii="Arial" w:hAnsi="Arial" w:cs="Arial"/>
        </w:rPr>
        <w:t xml:space="preserve">Zu diesem Zweck </w:t>
      </w:r>
      <w:r w:rsidR="00170746">
        <w:rPr>
          <w:rFonts w:ascii="Arial" w:hAnsi="Arial" w:cs="Arial"/>
        </w:rPr>
        <w:t xml:space="preserve">soll die vorhandene energieintensive Beleuchtung durch neue energieeffiziente </w:t>
      </w:r>
      <w:proofErr w:type="gramStart"/>
      <w:r w:rsidR="00170746">
        <w:rPr>
          <w:rFonts w:ascii="Arial" w:hAnsi="Arial" w:cs="Arial"/>
        </w:rPr>
        <w:t>LED Beleuchtung</w:t>
      </w:r>
      <w:proofErr w:type="gramEnd"/>
      <w:r w:rsidR="00170746">
        <w:rPr>
          <w:rFonts w:ascii="Arial" w:hAnsi="Arial" w:cs="Arial"/>
        </w:rPr>
        <w:t xml:space="preserve"> ersetzt werden</w:t>
      </w:r>
      <w:r w:rsidR="00180EE1">
        <w:rPr>
          <w:rFonts w:ascii="Arial" w:hAnsi="Arial" w:cs="Arial"/>
        </w:rPr>
        <w:t>. Dies soll in allen Produktions- und Bürobereichen des Standortes RGD passieren.</w:t>
      </w:r>
      <w:r w:rsidR="00233EE6">
        <w:rPr>
          <w:rFonts w:ascii="Arial" w:hAnsi="Arial" w:cs="Arial"/>
        </w:rPr>
        <w:t xml:space="preserve"> </w:t>
      </w:r>
      <w:r w:rsidR="009C1A9A">
        <w:rPr>
          <w:rFonts w:ascii="Arial" w:hAnsi="Arial" w:cs="Arial"/>
        </w:rPr>
        <w:t xml:space="preserve">Dies wird mit </w:t>
      </w:r>
      <w:r w:rsidR="005765C0">
        <w:rPr>
          <w:rFonts w:ascii="Arial" w:hAnsi="Arial" w:cs="Arial"/>
        </w:rPr>
        <w:t xml:space="preserve">300.000 Euro ab dem Jahr 2026 gefördert. </w:t>
      </w:r>
    </w:p>
    <w:p w14:paraId="52F8D510" w14:textId="67088542" w:rsidR="00233EE6" w:rsidRPr="00F0765F" w:rsidRDefault="00E51D5E" w:rsidP="008E552C">
      <w:pPr>
        <w:pStyle w:val="StandardWeb"/>
        <w:jc w:val="both"/>
        <w:rPr>
          <w:rFonts w:ascii="Arial" w:hAnsi="Arial" w:cs="Arial"/>
        </w:rPr>
      </w:pPr>
      <w:r w:rsidRPr="00E51D5E">
        <w:rPr>
          <w:rFonts w:ascii="Arial" w:hAnsi="Arial" w:cs="Arial"/>
          <w:noProof/>
        </w:rPr>
        <w:drawing>
          <wp:inline distT="0" distB="0" distL="0" distR="0" wp14:anchorId="793A96A3" wp14:editId="679EFBFB">
            <wp:extent cx="5019675" cy="2434252"/>
            <wp:effectExtent l="0" t="0" r="0" b="4445"/>
            <wp:docPr id="228148905" name="Grafik 2" descr="Ein Bild, das Text, Screenshot, Schrift, Logo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148905" name="Grafik 2" descr="Ein Bild, das Text, Screenshot, Schrift, Logo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214" cy="243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3EE6" w:rsidRPr="00F0765F" w:rsidSect="00F600FC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794" w:right="1701" w:bottom="2268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9EC266" w14:textId="77777777" w:rsidR="004F0AB8" w:rsidRDefault="004F0AB8" w:rsidP="00C1786B">
      <w:r>
        <w:separator/>
      </w:r>
    </w:p>
  </w:endnote>
  <w:endnote w:type="continuationSeparator" w:id="0">
    <w:p w14:paraId="560F3FFD" w14:textId="77777777" w:rsidR="004F0AB8" w:rsidRDefault="004F0AB8" w:rsidP="00C17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E8CAB" w14:textId="77777777" w:rsidR="005D0981" w:rsidRDefault="005D0981" w:rsidP="003A0791">
    <w:pPr>
      <w:pStyle w:val="Fuzeile"/>
      <w:framePr w:w="9035" w:wrap="none" w:vAnchor="text" w:hAnchor="page" w:x="1107" w:y="-500"/>
      <w:ind w:right="-1134"/>
      <w:rPr>
        <w:rStyle w:val="Seitenzahl"/>
        <w:rFonts w:ascii="Arial" w:hAnsi="Arial" w:cs="Arial"/>
        <w:sz w:val="20"/>
        <w:szCs w:val="20"/>
      </w:rPr>
    </w:pPr>
  </w:p>
  <w:p w14:paraId="10E7293B" w14:textId="77777777" w:rsidR="00432FF3" w:rsidRPr="00D96AFC" w:rsidRDefault="00432FF3" w:rsidP="003A0791">
    <w:pPr>
      <w:pStyle w:val="EinfAbs"/>
      <w:framePr w:w="9035" w:wrap="none" w:vAnchor="text" w:hAnchor="page" w:x="1107" w:y="-500"/>
      <w:rPr>
        <w:rFonts w:ascii="Arial" w:hAnsi="Arial" w:cs="Arial"/>
        <w:b/>
        <w:bCs/>
        <w:sz w:val="18"/>
        <w:szCs w:val="18"/>
        <w:vertAlign w:val="subscript"/>
      </w:rPr>
    </w:pPr>
    <w:r w:rsidRPr="00CA5793">
      <w:rPr>
        <w:rFonts w:ascii="Arial" w:hAnsi="Arial" w:cs="Arial"/>
        <w:color w:val="000000" w:themeColor="text1"/>
        <w:sz w:val="20"/>
        <w:szCs w:val="20"/>
      </w:rPr>
      <w:t xml:space="preserve">Seite </w:t>
    </w:r>
    <w:r w:rsidRPr="00CA5793">
      <w:rPr>
        <w:rFonts w:ascii="Arial" w:hAnsi="Arial" w:cs="Arial"/>
        <w:color w:val="000000" w:themeColor="text1"/>
        <w:sz w:val="20"/>
        <w:szCs w:val="20"/>
      </w:rPr>
      <w:fldChar w:fldCharType="begin"/>
    </w:r>
    <w:r w:rsidRPr="00CA5793">
      <w:rPr>
        <w:rFonts w:ascii="Arial" w:hAnsi="Arial" w:cs="Arial"/>
        <w:color w:val="000000" w:themeColor="text1"/>
        <w:sz w:val="20"/>
        <w:szCs w:val="20"/>
      </w:rPr>
      <w:instrText>PAGE  \* Arabic  \* MERGEFORMAT</w:instrText>
    </w:r>
    <w:r w:rsidRPr="00CA5793">
      <w:rPr>
        <w:rFonts w:ascii="Arial" w:hAnsi="Arial" w:cs="Arial"/>
        <w:color w:val="000000" w:themeColor="text1"/>
        <w:sz w:val="20"/>
        <w:szCs w:val="20"/>
      </w:rPr>
      <w:fldChar w:fldCharType="separate"/>
    </w:r>
    <w:r w:rsidR="00680A1E">
      <w:rPr>
        <w:rFonts w:ascii="Arial" w:hAnsi="Arial" w:cs="Arial"/>
        <w:noProof/>
        <w:color w:val="000000" w:themeColor="text1"/>
        <w:sz w:val="20"/>
        <w:szCs w:val="20"/>
      </w:rPr>
      <w:t>2</w:t>
    </w:r>
    <w:r w:rsidRPr="00CA5793">
      <w:rPr>
        <w:rFonts w:ascii="Arial" w:hAnsi="Arial" w:cs="Arial"/>
        <w:color w:val="000000" w:themeColor="text1"/>
        <w:sz w:val="20"/>
        <w:szCs w:val="20"/>
      </w:rPr>
      <w:fldChar w:fldCharType="end"/>
    </w:r>
    <w:r>
      <w:rPr>
        <w:rFonts w:ascii="Arial" w:hAnsi="Arial" w:cs="Arial"/>
        <w:color w:val="000000" w:themeColor="text1"/>
        <w:sz w:val="20"/>
        <w:szCs w:val="20"/>
      </w:rPr>
      <w:t>/2</w:t>
    </w:r>
  </w:p>
  <w:p w14:paraId="0F257D40" w14:textId="77777777" w:rsidR="00432FF3" w:rsidRPr="00936D47" w:rsidRDefault="00FF7FBC" w:rsidP="00432FF3">
    <w:pPr>
      <w:autoSpaceDE w:val="0"/>
      <w:autoSpaceDN w:val="0"/>
      <w:adjustRightInd w:val="0"/>
      <w:spacing w:line="180" w:lineRule="atLeast"/>
      <w:ind w:right="-1134"/>
      <w:textAlignment w:val="center"/>
      <w:rPr>
        <w:rFonts w:ascii="Arial" w:hAnsi="Arial" w:cs="Arial"/>
        <w:caps/>
        <w:color w:val="000000"/>
        <w:spacing w:val="21"/>
        <w:sz w:val="11"/>
        <w:szCs w:val="15"/>
      </w:rPr>
    </w:pPr>
    <w:r w:rsidRPr="0030202A">
      <w:rPr>
        <w:rFonts w:ascii="Arial" w:hAnsi="Arial" w:cs="Arial"/>
        <w:noProof/>
        <w:lang w:eastAsia="zh-CN"/>
      </w:rPr>
      <w:drawing>
        <wp:anchor distT="0" distB="0" distL="114300" distR="114300" simplePos="0" relativeHeight="251669504" behindDoc="1" locked="0" layoutInCell="1" allowOverlap="1" wp14:anchorId="4E25B256" wp14:editId="17376A28">
          <wp:simplePos x="0" y="0"/>
          <wp:positionH relativeFrom="page">
            <wp:posOffset>3181350</wp:posOffset>
          </wp:positionH>
          <wp:positionV relativeFrom="paragraph">
            <wp:posOffset>-1210945</wp:posOffset>
          </wp:positionV>
          <wp:extent cx="4384040" cy="1833880"/>
          <wp:effectExtent l="0" t="0" r="0" b="0"/>
          <wp:wrapSquare wrapText="bothSides"/>
          <wp:docPr id="13" name="Grafik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8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84040" cy="1833880"/>
                  </a:xfrm>
                  <a:custGeom>
                    <a:avLst/>
                    <a:gdLst>
                      <a:gd name="connsiteX0" fmla="*/ 7559675 w 7559675"/>
                      <a:gd name="connsiteY0" fmla="*/ 0 h 2663825"/>
                      <a:gd name="connsiteX1" fmla="*/ 7559675 w 7559675"/>
                      <a:gd name="connsiteY1" fmla="*/ 2663825 h 2663825"/>
                      <a:gd name="connsiteX2" fmla="*/ 0 w 7559675"/>
                      <a:gd name="connsiteY2" fmla="*/ 2663825 h 2663825"/>
                    </a:gdLst>
                    <a:ahLst/>
                    <a:cxnLst>
                      <a:cxn ang="0">
                        <a:pos x="connsiteX0" y="connsiteY0"/>
                      </a:cxn>
                      <a:cxn ang="0">
                        <a:pos x="connsiteX1" y="connsiteY1"/>
                      </a:cxn>
                      <a:cxn ang="0">
                        <a:pos x="connsiteX2" y="connsiteY2"/>
                      </a:cxn>
                    </a:cxnLst>
                    <a:rect l="l" t="t" r="r" b="b"/>
                    <a:pathLst>
                      <a:path w="7559675" h="2663825">
                        <a:moveTo>
                          <a:pt x="7559675" y="0"/>
                        </a:moveTo>
                        <a:lnTo>
                          <a:pt x="7559675" y="2663825"/>
                        </a:lnTo>
                        <a:lnTo>
                          <a:pt x="0" y="2663825"/>
                        </a:lnTo>
                        <a:close/>
                      </a:path>
                    </a:pathLst>
                  </a:cu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2FF3" w:rsidRPr="00936D47">
      <w:rPr>
        <w:rFonts w:ascii="Arial" w:hAnsi="Arial" w:cs="Arial"/>
        <w:caps/>
        <w:color w:val="000000"/>
        <w:spacing w:val="21"/>
        <w:sz w:val="11"/>
        <w:szCs w:val="15"/>
      </w:rPr>
      <w:t>RITZ INSTRUMENT TRANSFORMERS GmbH · Wandsbeker Zollstr. 92-98 · 22041 Hamburg Germany · WWW.RITZ-INTERNATIONAL.COM</w:t>
    </w:r>
  </w:p>
  <w:p w14:paraId="2C42B84C" w14:textId="77777777" w:rsidR="00220570" w:rsidRPr="00343C3F" w:rsidRDefault="00220570" w:rsidP="00F600FC">
    <w:pPr>
      <w:autoSpaceDE w:val="0"/>
      <w:autoSpaceDN w:val="0"/>
      <w:adjustRightInd w:val="0"/>
      <w:spacing w:line="180" w:lineRule="atLeast"/>
      <w:ind w:left="-1140"/>
      <w:textAlignment w:val="center"/>
      <w:rPr>
        <w:rFonts w:ascii="Arial" w:hAnsi="Arial" w:cs="Arial"/>
        <w:caps/>
        <w:color w:val="0563C1" w:themeColor="hyperlink"/>
        <w:spacing w:val="21"/>
        <w:sz w:val="11"/>
        <w:szCs w:val="15"/>
        <w:u w:val="single"/>
      </w:rPr>
    </w:pPr>
  </w:p>
  <w:p w14:paraId="16A5105B" w14:textId="77777777" w:rsidR="00220570" w:rsidRDefault="00220570" w:rsidP="00F600FC">
    <w:pPr>
      <w:pStyle w:val="Fuzeile"/>
      <w:ind w:left="-114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12A99" w14:textId="77777777" w:rsidR="004E3129" w:rsidRDefault="004E3129" w:rsidP="003A0791">
    <w:pPr>
      <w:pStyle w:val="Fuzeile"/>
      <w:framePr w:w="9027" w:wrap="none" w:vAnchor="text" w:hAnchor="page" w:x="1115" w:y="48"/>
      <w:ind w:right="-1134"/>
      <w:rPr>
        <w:rStyle w:val="Seitenzahl"/>
        <w:rFonts w:ascii="Arial" w:hAnsi="Arial" w:cs="Arial"/>
        <w:sz w:val="20"/>
        <w:szCs w:val="20"/>
      </w:rPr>
    </w:pPr>
  </w:p>
  <w:p w14:paraId="71AC310E" w14:textId="66543D6F" w:rsidR="00432FF3" w:rsidRPr="00D96AFC" w:rsidRDefault="00432FF3" w:rsidP="003A0791">
    <w:pPr>
      <w:pStyle w:val="EinfAbs"/>
      <w:framePr w:w="9027" w:wrap="none" w:vAnchor="text" w:hAnchor="page" w:x="1115" w:y="48"/>
      <w:rPr>
        <w:rFonts w:ascii="Arial" w:hAnsi="Arial" w:cs="Arial"/>
        <w:b/>
        <w:bCs/>
        <w:sz w:val="18"/>
        <w:szCs w:val="18"/>
        <w:vertAlign w:val="subscript"/>
      </w:rPr>
    </w:pPr>
    <w:r w:rsidRPr="00CA5793">
      <w:rPr>
        <w:rFonts w:ascii="Arial" w:hAnsi="Arial" w:cs="Arial"/>
        <w:color w:val="000000" w:themeColor="text1"/>
        <w:sz w:val="20"/>
        <w:szCs w:val="20"/>
      </w:rPr>
      <w:t xml:space="preserve">Seite </w:t>
    </w:r>
    <w:r w:rsidRPr="00CA5793">
      <w:rPr>
        <w:rFonts w:ascii="Arial" w:hAnsi="Arial" w:cs="Arial"/>
        <w:color w:val="000000" w:themeColor="text1"/>
        <w:sz w:val="20"/>
        <w:szCs w:val="20"/>
      </w:rPr>
      <w:fldChar w:fldCharType="begin"/>
    </w:r>
    <w:r w:rsidRPr="00CA5793">
      <w:rPr>
        <w:rFonts w:ascii="Arial" w:hAnsi="Arial" w:cs="Arial"/>
        <w:color w:val="000000" w:themeColor="text1"/>
        <w:sz w:val="20"/>
        <w:szCs w:val="20"/>
      </w:rPr>
      <w:instrText>PAGE  \* Arabic  \* MERGEFORMAT</w:instrText>
    </w:r>
    <w:r w:rsidRPr="00CA5793">
      <w:rPr>
        <w:rFonts w:ascii="Arial" w:hAnsi="Arial" w:cs="Arial"/>
        <w:color w:val="000000" w:themeColor="text1"/>
        <w:sz w:val="20"/>
        <w:szCs w:val="20"/>
      </w:rPr>
      <w:fldChar w:fldCharType="separate"/>
    </w:r>
    <w:r w:rsidR="00680A1E">
      <w:rPr>
        <w:rFonts w:ascii="Arial" w:hAnsi="Arial" w:cs="Arial"/>
        <w:noProof/>
        <w:color w:val="000000" w:themeColor="text1"/>
        <w:sz w:val="20"/>
        <w:szCs w:val="20"/>
      </w:rPr>
      <w:t>1</w:t>
    </w:r>
    <w:r w:rsidRPr="00CA5793">
      <w:rPr>
        <w:rFonts w:ascii="Arial" w:hAnsi="Arial" w:cs="Arial"/>
        <w:color w:val="000000" w:themeColor="text1"/>
        <w:sz w:val="20"/>
        <w:szCs w:val="20"/>
      </w:rPr>
      <w:fldChar w:fldCharType="end"/>
    </w:r>
    <w:r>
      <w:rPr>
        <w:rFonts w:ascii="Arial" w:hAnsi="Arial" w:cs="Arial"/>
        <w:color w:val="000000" w:themeColor="text1"/>
        <w:sz w:val="20"/>
        <w:szCs w:val="20"/>
      </w:rPr>
      <w:t>/</w:t>
    </w:r>
    <w:r w:rsidR="0026706D">
      <w:rPr>
        <w:rFonts w:ascii="Arial" w:hAnsi="Arial" w:cs="Arial"/>
        <w:color w:val="000000" w:themeColor="text1"/>
        <w:sz w:val="20"/>
        <w:szCs w:val="20"/>
      </w:rPr>
      <w:t>1</w:t>
    </w:r>
  </w:p>
  <w:p w14:paraId="75E2E17D" w14:textId="77777777" w:rsidR="00D760F1" w:rsidRDefault="00FF0C58" w:rsidP="00D11781">
    <w:pPr>
      <w:autoSpaceDE w:val="0"/>
      <w:autoSpaceDN w:val="0"/>
      <w:adjustRightInd w:val="0"/>
      <w:spacing w:line="180" w:lineRule="atLeast"/>
      <w:ind w:right="-1134"/>
      <w:textAlignment w:val="center"/>
      <w:rPr>
        <w:rFonts w:ascii="Arial" w:hAnsi="Arial" w:cs="Arial"/>
        <w:caps/>
        <w:color w:val="000000"/>
        <w:spacing w:val="21"/>
        <w:sz w:val="11"/>
        <w:szCs w:val="15"/>
      </w:rPr>
    </w:pPr>
    <w:r>
      <w:rPr>
        <w:rFonts w:ascii="Arial" w:hAnsi="Arial" w:cs="Arial"/>
        <w:noProof/>
        <w:sz w:val="18"/>
        <w:szCs w:val="18"/>
        <w:lang w:eastAsia="zh-CN"/>
      </w:rPr>
      <w:drawing>
        <wp:anchor distT="0" distB="0" distL="114300" distR="114300" simplePos="0" relativeHeight="251666432" behindDoc="0" locked="0" layoutInCell="1" allowOverlap="1" wp14:anchorId="43F03D00" wp14:editId="7260F2E0">
          <wp:simplePos x="0" y="0"/>
          <wp:positionH relativeFrom="margin">
            <wp:posOffset>4972685</wp:posOffset>
          </wp:positionH>
          <wp:positionV relativeFrom="margin">
            <wp:posOffset>5216525</wp:posOffset>
          </wp:positionV>
          <wp:extent cx="1511935" cy="1056005"/>
          <wp:effectExtent l="0" t="0" r="0" b="0"/>
          <wp:wrapSquare wrapText="bothSides"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078" b="15078"/>
                  <a:stretch>
                    <a:fillRect/>
                  </a:stretch>
                </pic:blipFill>
                <pic:spPr bwMode="auto">
                  <a:xfrm>
                    <a:off x="0" y="0"/>
                    <a:ext cx="1511935" cy="10560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F17EE9" w14:textId="77777777" w:rsidR="00D760F1" w:rsidRDefault="00D760F1" w:rsidP="00D11781">
    <w:pPr>
      <w:autoSpaceDE w:val="0"/>
      <w:autoSpaceDN w:val="0"/>
      <w:adjustRightInd w:val="0"/>
      <w:spacing w:line="180" w:lineRule="atLeast"/>
      <w:ind w:right="-1134"/>
      <w:textAlignment w:val="center"/>
      <w:rPr>
        <w:rFonts w:ascii="Arial" w:hAnsi="Arial" w:cs="Arial"/>
        <w:caps/>
        <w:color w:val="000000"/>
        <w:spacing w:val="21"/>
        <w:sz w:val="11"/>
        <w:szCs w:val="15"/>
      </w:rPr>
    </w:pPr>
  </w:p>
  <w:p w14:paraId="1A9E65EC" w14:textId="77777777" w:rsidR="00D760F1" w:rsidRDefault="00D760F1" w:rsidP="00D11781">
    <w:pPr>
      <w:autoSpaceDE w:val="0"/>
      <w:autoSpaceDN w:val="0"/>
      <w:adjustRightInd w:val="0"/>
      <w:spacing w:line="180" w:lineRule="atLeast"/>
      <w:ind w:right="-1134"/>
      <w:textAlignment w:val="center"/>
      <w:rPr>
        <w:rFonts w:ascii="Arial" w:hAnsi="Arial" w:cs="Arial"/>
        <w:caps/>
        <w:color w:val="000000"/>
        <w:spacing w:val="21"/>
        <w:sz w:val="11"/>
        <w:szCs w:val="15"/>
      </w:rPr>
    </w:pPr>
  </w:p>
  <w:p w14:paraId="49B8C7D4" w14:textId="77777777" w:rsidR="00936D47" w:rsidRPr="00936D47" w:rsidRDefault="00936D47" w:rsidP="00D11781">
    <w:pPr>
      <w:autoSpaceDE w:val="0"/>
      <w:autoSpaceDN w:val="0"/>
      <w:adjustRightInd w:val="0"/>
      <w:spacing w:line="180" w:lineRule="atLeast"/>
      <w:ind w:right="-1134"/>
      <w:textAlignment w:val="center"/>
      <w:rPr>
        <w:rFonts w:ascii="Arial" w:hAnsi="Arial" w:cs="Arial"/>
        <w:caps/>
        <w:color w:val="000000"/>
        <w:spacing w:val="21"/>
        <w:sz w:val="11"/>
        <w:szCs w:val="15"/>
      </w:rPr>
    </w:pPr>
    <w:r w:rsidRPr="00936D47">
      <w:rPr>
        <w:rFonts w:ascii="Arial" w:hAnsi="Arial" w:cs="Arial"/>
        <w:caps/>
        <w:color w:val="000000"/>
        <w:spacing w:val="21"/>
        <w:sz w:val="11"/>
        <w:szCs w:val="15"/>
      </w:rPr>
      <w:t>RITZ INSTRUMENT TRANSFORMERS GmbH · Wandsbeker Zollstr. 92-98 · 22041 Hamburg Germany</w:t>
    </w:r>
    <w:r w:rsidR="00C04785" w:rsidRPr="00936D47">
      <w:rPr>
        <w:rFonts w:ascii="Arial" w:hAnsi="Arial" w:cs="Arial"/>
        <w:caps/>
        <w:color w:val="000000"/>
        <w:spacing w:val="21"/>
        <w:sz w:val="11"/>
        <w:szCs w:val="15"/>
      </w:rPr>
      <w:t xml:space="preserve"> · </w:t>
    </w:r>
    <w:r w:rsidRPr="00936D47">
      <w:rPr>
        <w:rFonts w:ascii="Arial" w:hAnsi="Arial" w:cs="Arial"/>
        <w:caps/>
        <w:color w:val="000000"/>
        <w:spacing w:val="21"/>
        <w:sz w:val="11"/>
        <w:szCs w:val="15"/>
      </w:rPr>
      <w:t>WWW.RITZ-INTERNATIONAL.COM</w:t>
    </w:r>
  </w:p>
  <w:p w14:paraId="50D6F997" w14:textId="77777777" w:rsidR="00936D47" w:rsidRDefault="00936D47" w:rsidP="00D11781">
    <w:pPr>
      <w:pStyle w:val="Fuzeile"/>
      <w:ind w:righ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089E9B" w14:textId="77777777" w:rsidR="004F0AB8" w:rsidRDefault="004F0AB8" w:rsidP="00C1786B">
      <w:r>
        <w:separator/>
      </w:r>
    </w:p>
  </w:footnote>
  <w:footnote w:type="continuationSeparator" w:id="0">
    <w:p w14:paraId="593FDBA0" w14:textId="77777777" w:rsidR="004F0AB8" w:rsidRDefault="004F0AB8" w:rsidP="00C178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FE78C" w14:textId="77777777" w:rsidR="002C1765" w:rsidRDefault="002C1765">
    <w:pPr>
      <w:pStyle w:val="Kopfzeile"/>
    </w:pPr>
  </w:p>
  <w:p w14:paraId="7D82C65D" w14:textId="77777777" w:rsidR="002C1765" w:rsidRDefault="002C1765">
    <w:pPr>
      <w:pStyle w:val="Kopfzeile"/>
      <w:rPr>
        <w:sz w:val="20"/>
        <w:szCs w:val="20"/>
      </w:rPr>
    </w:pPr>
  </w:p>
  <w:p w14:paraId="1D00DC31" w14:textId="77777777" w:rsidR="00432FF3" w:rsidRPr="00642984" w:rsidRDefault="00432FF3">
    <w:pPr>
      <w:pStyle w:val="Kopfzeile"/>
      <w:rPr>
        <w:sz w:val="20"/>
        <w:szCs w:val="20"/>
      </w:rPr>
    </w:pPr>
  </w:p>
  <w:p w14:paraId="450C07C3" w14:textId="77777777" w:rsidR="00C05E24" w:rsidRDefault="00E423E9">
    <w:pPr>
      <w:pStyle w:val="Kopfzeile"/>
    </w:pPr>
    <w:r>
      <w:rPr>
        <w:noProof/>
        <w:lang w:eastAsia="zh-CN"/>
      </w:rPr>
      <w:drawing>
        <wp:anchor distT="0" distB="0" distL="114300" distR="114300" simplePos="0" relativeHeight="251664384" behindDoc="1" locked="0" layoutInCell="1" allowOverlap="1" wp14:anchorId="092DAF76" wp14:editId="05983115">
          <wp:simplePos x="0" y="0"/>
          <wp:positionH relativeFrom="column">
            <wp:posOffset>-720090</wp:posOffset>
          </wp:positionH>
          <wp:positionV relativeFrom="paragraph">
            <wp:posOffset>93345</wp:posOffset>
          </wp:positionV>
          <wp:extent cx="6627600" cy="666000"/>
          <wp:effectExtent l="0" t="0" r="1905" b="1270"/>
          <wp:wrapNone/>
          <wp:docPr id="16" name="Grafik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7600" cy="66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451E92" w14:textId="2DBBE4EF" w:rsidR="00642984" w:rsidRDefault="00E979BF">
    <w:pPr>
      <w:pStyle w:val="Kopfzeile"/>
    </w:pPr>
    <w:r w:rsidRPr="00E979BF">
      <w:rPr>
        <w:rFonts w:ascii="Arial" w:eastAsia="Yu Gothic" w:hAnsi="Arial" w:cs="Arial"/>
        <w:b/>
        <w:bCs/>
        <w:i/>
        <w:iCs/>
        <w:color w:val="FFFFFF" w:themeColor="background1"/>
        <w:sz w:val="36"/>
        <w:szCs w:val="36"/>
        <w:lang w:eastAsia="ja-JP"/>
      </w:rPr>
      <w:t>Förderung des Projektes zum Austausch der Beleuchtung an dem Standort Ottendorf Okrilla</w:t>
    </w:r>
  </w:p>
  <w:p w14:paraId="01B274AD" w14:textId="77777777" w:rsidR="002C1765" w:rsidRDefault="002C1765" w:rsidP="00C05E24">
    <w:pPr>
      <w:pStyle w:val="Kopfzeile"/>
      <w:ind w:left="-11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1EF0B" w14:textId="77777777" w:rsidR="00C1786B" w:rsidRDefault="007A5602" w:rsidP="00F26BE4">
    <w:pPr>
      <w:pStyle w:val="Kopfzeile"/>
      <w:ind w:left="-1134"/>
    </w:pPr>
    <w:r>
      <w:rPr>
        <w:noProof/>
        <w:lang w:eastAsia="zh-CN"/>
      </w:rPr>
      <w:drawing>
        <wp:anchor distT="0" distB="0" distL="114300" distR="114300" simplePos="0" relativeHeight="251663360" behindDoc="1" locked="0" layoutInCell="1" allowOverlap="1" wp14:anchorId="79CC2B1A" wp14:editId="00844D58">
          <wp:simplePos x="0" y="0"/>
          <wp:positionH relativeFrom="page">
            <wp:align>left</wp:align>
          </wp:positionH>
          <wp:positionV relativeFrom="paragraph">
            <wp:posOffset>3133725</wp:posOffset>
          </wp:positionV>
          <wp:extent cx="6628130" cy="666750"/>
          <wp:effectExtent l="0" t="0" r="1270" b="0"/>
          <wp:wrapNone/>
          <wp:docPr id="18" name="Grafi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Grafik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8329" cy="666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4A5A">
      <w:rPr>
        <w:noProof/>
        <w:lang w:eastAsia="zh-CN"/>
      </w:rPr>
      <w:drawing>
        <wp:anchor distT="0" distB="360045" distL="114300" distR="114300" simplePos="0" relativeHeight="251667456" behindDoc="0" locked="0" layoutInCell="1" allowOverlap="1" wp14:anchorId="6117CB4C" wp14:editId="68DF0091">
          <wp:simplePos x="0" y="0"/>
          <wp:positionH relativeFrom="column">
            <wp:posOffset>-720090</wp:posOffset>
          </wp:positionH>
          <wp:positionV relativeFrom="paragraph">
            <wp:posOffset>0</wp:posOffset>
          </wp:positionV>
          <wp:extent cx="7560000" cy="2664000"/>
          <wp:effectExtent l="0" t="0" r="0" b="3175"/>
          <wp:wrapTopAndBottom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1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6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4649FB" w14:textId="4A937D54" w:rsidR="0096031E" w:rsidRDefault="00E979BF" w:rsidP="00E979BF">
    <w:pPr>
      <w:pStyle w:val="Kopfzeile"/>
    </w:pPr>
    <w:r w:rsidRPr="00E979BF">
      <w:rPr>
        <w:rFonts w:ascii="Arial" w:eastAsia="Yu Gothic" w:hAnsi="Arial" w:cs="Arial"/>
        <w:b/>
        <w:bCs/>
        <w:i/>
        <w:iCs/>
        <w:color w:val="FFFFFF" w:themeColor="background1"/>
        <w:sz w:val="36"/>
        <w:szCs w:val="36"/>
        <w:lang w:eastAsia="ja-JP"/>
      </w:rPr>
      <w:t>Förderung des Projektes zum Austausch der Beleuchtung an dem Standort Ottendorf Okrilla</w:t>
    </w:r>
  </w:p>
  <w:p w14:paraId="7A90EAF0" w14:textId="77777777" w:rsidR="00F26BE4" w:rsidRDefault="00F26BE4" w:rsidP="00F26BE4">
    <w:pPr>
      <w:pStyle w:val="Kopfzeile"/>
      <w:ind w:lef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8A6F84"/>
    <w:multiLevelType w:val="hybridMultilevel"/>
    <w:tmpl w:val="D3B8E7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C230E8"/>
    <w:multiLevelType w:val="hybridMultilevel"/>
    <w:tmpl w:val="0602DC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970DA0"/>
    <w:multiLevelType w:val="hybridMultilevel"/>
    <w:tmpl w:val="998895E0"/>
    <w:lvl w:ilvl="0" w:tplc="0407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3" w15:restartNumberingAfterBreak="0">
    <w:nsid w:val="6F584DBF"/>
    <w:multiLevelType w:val="hybridMultilevel"/>
    <w:tmpl w:val="C2527DD4"/>
    <w:lvl w:ilvl="0" w:tplc="0407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num w:numId="1" w16cid:durableId="436756248">
    <w:abstractNumId w:val="0"/>
  </w:num>
  <w:num w:numId="2" w16cid:durableId="1954435918">
    <w:abstractNumId w:val="3"/>
  </w:num>
  <w:num w:numId="3" w16cid:durableId="349645757">
    <w:abstractNumId w:val="2"/>
  </w:num>
  <w:num w:numId="4" w16cid:durableId="17511498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attachedTemplate r:id="rId1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0AB8"/>
    <w:rsid w:val="0000183A"/>
    <w:rsid w:val="00011FFC"/>
    <w:rsid w:val="00057F72"/>
    <w:rsid w:val="00096AF3"/>
    <w:rsid w:val="000A74E2"/>
    <w:rsid w:val="000D34C4"/>
    <w:rsid w:val="001258DD"/>
    <w:rsid w:val="00153979"/>
    <w:rsid w:val="001562D1"/>
    <w:rsid w:val="00170746"/>
    <w:rsid w:val="00174BA4"/>
    <w:rsid w:val="00180EE1"/>
    <w:rsid w:val="00184103"/>
    <w:rsid w:val="00194D54"/>
    <w:rsid w:val="00197316"/>
    <w:rsid w:val="001D771B"/>
    <w:rsid w:val="001D7886"/>
    <w:rsid w:val="001F08E0"/>
    <w:rsid w:val="00220570"/>
    <w:rsid w:val="00231484"/>
    <w:rsid w:val="00233DCC"/>
    <w:rsid w:val="00233EE6"/>
    <w:rsid w:val="00263B4E"/>
    <w:rsid w:val="0026706D"/>
    <w:rsid w:val="002A03ED"/>
    <w:rsid w:val="002C1765"/>
    <w:rsid w:val="002D487C"/>
    <w:rsid w:val="002F1FB7"/>
    <w:rsid w:val="0030202A"/>
    <w:rsid w:val="003037D6"/>
    <w:rsid w:val="0031319B"/>
    <w:rsid w:val="00317304"/>
    <w:rsid w:val="00333B09"/>
    <w:rsid w:val="00333EA3"/>
    <w:rsid w:val="003406FA"/>
    <w:rsid w:val="00342402"/>
    <w:rsid w:val="003538FB"/>
    <w:rsid w:val="00375DFF"/>
    <w:rsid w:val="003A0791"/>
    <w:rsid w:val="003B77D8"/>
    <w:rsid w:val="003C08B7"/>
    <w:rsid w:val="003C1608"/>
    <w:rsid w:val="00432FF3"/>
    <w:rsid w:val="00456DAE"/>
    <w:rsid w:val="004661DB"/>
    <w:rsid w:val="00480469"/>
    <w:rsid w:val="004C50EE"/>
    <w:rsid w:val="004D1537"/>
    <w:rsid w:val="004D66A8"/>
    <w:rsid w:val="004E3129"/>
    <w:rsid w:val="004E7D7C"/>
    <w:rsid w:val="004F0AB8"/>
    <w:rsid w:val="005035B0"/>
    <w:rsid w:val="00543505"/>
    <w:rsid w:val="005765C0"/>
    <w:rsid w:val="00596F8D"/>
    <w:rsid w:val="005D0981"/>
    <w:rsid w:val="005E14A1"/>
    <w:rsid w:val="005E47DE"/>
    <w:rsid w:val="005E6E50"/>
    <w:rsid w:val="00630520"/>
    <w:rsid w:val="00636E2C"/>
    <w:rsid w:val="00641139"/>
    <w:rsid w:val="00642984"/>
    <w:rsid w:val="00645692"/>
    <w:rsid w:val="00680A1E"/>
    <w:rsid w:val="006B6A56"/>
    <w:rsid w:val="006E3EED"/>
    <w:rsid w:val="006F0F56"/>
    <w:rsid w:val="00702286"/>
    <w:rsid w:val="00702AA7"/>
    <w:rsid w:val="00711159"/>
    <w:rsid w:val="007129DD"/>
    <w:rsid w:val="00754AB2"/>
    <w:rsid w:val="007605AE"/>
    <w:rsid w:val="007654C0"/>
    <w:rsid w:val="007A518D"/>
    <w:rsid w:val="007A5602"/>
    <w:rsid w:val="007B6173"/>
    <w:rsid w:val="00851913"/>
    <w:rsid w:val="00856C2C"/>
    <w:rsid w:val="008644AC"/>
    <w:rsid w:val="008712DE"/>
    <w:rsid w:val="00891EF0"/>
    <w:rsid w:val="00892507"/>
    <w:rsid w:val="008A2F81"/>
    <w:rsid w:val="008B6E4F"/>
    <w:rsid w:val="008E552C"/>
    <w:rsid w:val="008E5769"/>
    <w:rsid w:val="00902817"/>
    <w:rsid w:val="00904F14"/>
    <w:rsid w:val="0092318F"/>
    <w:rsid w:val="009331E5"/>
    <w:rsid w:val="0093354E"/>
    <w:rsid w:val="00936D47"/>
    <w:rsid w:val="0096031E"/>
    <w:rsid w:val="00961965"/>
    <w:rsid w:val="00977951"/>
    <w:rsid w:val="009B68BE"/>
    <w:rsid w:val="009B7B3C"/>
    <w:rsid w:val="009C1A9A"/>
    <w:rsid w:val="009E1116"/>
    <w:rsid w:val="00A73947"/>
    <w:rsid w:val="00A854EB"/>
    <w:rsid w:val="00AB0D65"/>
    <w:rsid w:val="00AC16D1"/>
    <w:rsid w:val="00AF6AA4"/>
    <w:rsid w:val="00B1451A"/>
    <w:rsid w:val="00B319A8"/>
    <w:rsid w:val="00B66782"/>
    <w:rsid w:val="00BA230B"/>
    <w:rsid w:val="00BF4214"/>
    <w:rsid w:val="00C01029"/>
    <w:rsid w:val="00C04785"/>
    <w:rsid w:val="00C05E24"/>
    <w:rsid w:val="00C1786B"/>
    <w:rsid w:val="00C2212E"/>
    <w:rsid w:val="00C6744D"/>
    <w:rsid w:val="00C861D0"/>
    <w:rsid w:val="00CA2270"/>
    <w:rsid w:val="00D06FDD"/>
    <w:rsid w:val="00D11781"/>
    <w:rsid w:val="00D51F75"/>
    <w:rsid w:val="00D555D6"/>
    <w:rsid w:val="00D760F1"/>
    <w:rsid w:val="00DB364E"/>
    <w:rsid w:val="00DD14C9"/>
    <w:rsid w:val="00DD75F4"/>
    <w:rsid w:val="00DE02FB"/>
    <w:rsid w:val="00DE7648"/>
    <w:rsid w:val="00E17770"/>
    <w:rsid w:val="00E423E9"/>
    <w:rsid w:val="00E44CFF"/>
    <w:rsid w:val="00E51D5E"/>
    <w:rsid w:val="00E84687"/>
    <w:rsid w:val="00E979BF"/>
    <w:rsid w:val="00EA663E"/>
    <w:rsid w:val="00EB3874"/>
    <w:rsid w:val="00EB6F46"/>
    <w:rsid w:val="00ED630A"/>
    <w:rsid w:val="00EE270A"/>
    <w:rsid w:val="00EF2001"/>
    <w:rsid w:val="00F0765F"/>
    <w:rsid w:val="00F26BE4"/>
    <w:rsid w:val="00F44A5A"/>
    <w:rsid w:val="00F600FC"/>
    <w:rsid w:val="00F7729C"/>
    <w:rsid w:val="00FA0F47"/>
    <w:rsid w:val="00FA6860"/>
    <w:rsid w:val="00FF00F5"/>
    <w:rsid w:val="00FF0C58"/>
    <w:rsid w:val="00FF7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EB680C"/>
  <w15:chartTrackingRefBased/>
  <w15:docId w15:val="{CCC75350-7082-43D9-9D7B-C182D5CF4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MS Mincho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1786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1786B"/>
  </w:style>
  <w:style w:type="paragraph" w:styleId="Fuzeile">
    <w:name w:val="footer"/>
    <w:basedOn w:val="Standard"/>
    <w:link w:val="FuzeileZchn"/>
    <w:uiPriority w:val="99"/>
    <w:unhideWhenUsed/>
    <w:rsid w:val="00C1786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1786B"/>
  </w:style>
  <w:style w:type="paragraph" w:customStyle="1" w:styleId="EinfAbs">
    <w:name w:val="[Einf. Abs.]"/>
    <w:basedOn w:val="Standard"/>
    <w:uiPriority w:val="99"/>
    <w:rsid w:val="00B319A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Hyperlink">
    <w:name w:val="Hyperlink"/>
    <w:basedOn w:val="Absatz-Standardschriftart"/>
    <w:uiPriority w:val="99"/>
    <w:unhideWhenUsed/>
    <w:rsid w:val="00FA6860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A6860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9B7B3C"/>
    <w:pPr>
      <w:ind w:left="720"/>
      <w:contextualSpacing/>
    </w:pPr>
    <w:rPr>
      <w:rFonts w:ascii="Arial" w:eastAsia="Times New Roman" w:hAnsi="Arial" w:cs="Times New Roman"/>
      <w:sz w:val="22"/>
      <w:szCs w:val="20"/>
      <w:lang w:eastAsia="de-DE"/>
    </w:rPr>
  </w:style>
  <w:style w:type="paragraph" w:customStyle="1" w:styleId="Flietext">
    <w:name w:val="Fließtext"/>
    <w:basedOn w:val="Standard"/>
    <w:uiPriority w:val="99"/>
    <w:rsid w:val="00F26BE4"/>
    <w:pPr>
      <w:autoSpaceDE w:val="0"/>
      <w:autoSpaceDN w:val="0"/>
      <w:adjustRightInd w:val="0"/>
      <w:spacing w:line="265" w:lineRule="atLeast"/>
      <w:textAlignment w:val="center"/>
    </w:pPr>
    <w:rPr>
      <w:rFonts w:ascii="Arial" w:hAnsi="Arial" w:cs="Arial"/>
      <w:color w:val="000000"/>
      <w:spacing w:val="-2"/>
      <w:sz w:val="18"/>
      <w:szCs w:val="18"/>
    </w:rPr>
  </w:style>
  <w:style w:type="character" w:styleId="Seitenzahl">
    <w:name w:val="page number"/>
    <w:basedOn w:val="Absatz-Standardschriftart"/>
    <w:uiPriority w:val="99"/>
    <w:semiHidden/>
    <w:unhideWhenUsed/>
    <w:rsid w:val="003C08B7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22057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FF0C58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30202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F6AA4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F6A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38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hlichtner\OneDrive%20-%20Ritz%20Instrument%20Transformers%20GmbH\Dokumente\Marketing\Ver&#246;ffentlichungen\F&#246;rderung\RTZ-BEKANNTMACHUNG_2025_kleine_Fu&#223;zeil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3A5234A-1108-4999-8177-C5CB0885B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RTZ-BEKANNTMACHUNG_2025_kleine_Fußzeile</Template>
  <TotalTime>0</TotalTime>
  <Pages>1</Pages>
  <Words>103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Schlichtner, Philipp</dc:creator>
  <cp:keywords/>
  <dc:description/>
  <cp:lastModifiedBy>Schlichtner, Philipp</cp:lastModifiedBy>
  <cp:revision>23</cp:revision>
  <cp:lastPrinted>2024-10-14T07:53:00Z</cp:lastPrinted>
  <dcterms:created xsi:type="dcterms:W3CDTF">2025-10-13T11:17:00Z</dcterms:created>
  <dcterms:modified xsi:type="dcterms:W3CDTF">2025-11-03T06:57:00Z</dcterms:modified>
</cp:coreProperties>
</file>